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36C" w:rsidRPr="00CF536C" w:rsidRDefault="0057503C" w:rsidP="00CF536C">
      <w:pPr>
        <w:rPr>
          <w:rStyle w:val="Nadruk"/>
        </w:rPr>
      </w:pPr>
      <w:r w:rsidRPr="00E6578C">
        <w:rPr>
          <w:rStyle w:val="Nadruk"/>
        </w:rPr>
        <w:t xml:space="preserve">Beste </w:t>
      </w:r>
      <w:r w:rsidRPr="00E6578C">
        <w:rPr>
          <w:rStyle w:val="Supervet"/>
        </w:rPr>
        <w:t>mama</w:t>
      </w:r>
      <w:r w:rsidRPr="00E6578C">
        <w:rPr>
          <w:rStyle w:val="Nadruk"/>
        </w:rPr>
        <w:t xml:space="preserve">, beste </w:t>
      </w:r>
      <w:r w:rsidRPr="00E6578C">
        <w:rPr>
          <w:rStyle w:val="Supervet"/>
        </w:rPr>
        <w:t>papa</w:t>
      </w:r>
      <w:r w:rsidRPr="00E6578C">
        <w:rPr>
          <w:rStyle w:val="Nadruk"/>
        </w:rPr>
        <w:t>,</w:t>
      </w:r>
    </w:p>
    <w:p w:rsidR="00F056BE" w:rsidRDefault="00F056BE" w:rsidP="00F056BE">
      <w:r>
        <w:t xml:space="preserve">Onze bibliotheek neemt deel aan het programma </w:t>
      </w:r>
      <w:r w:rsidRPr="00F056BE">
        <w:rPr>
          <w:rStyle w:val="Strong"/>
        </w:rPr>
        <w:t>Boekstart</w:t>
      </w:r>
      <w:r>
        <w:t>.</w:t>
      </w:r>
      <w:r>
        <w:br/>
      </w:r>
      <w:r w:rsidRPr="00F056BE">
        <w:rPr>
          <w:rStyle w:val="Strong"/>
        </w:rPr>
        <w:t>Boekstart</w:t>
      </w:r>
      <w:r>
        <w:t xml:space="preserve"> wil ouders met hun hele jonge kinderen laten genieten van boeken. </w:t>
      </w:r>
    </w:p>
    <w:p w:rsidR="00FD2C0B" w:rsidRDefault="00FD2C0B" w:rsidP="00FD2C0B">
      <w:r>
        <w:t>Want kinderen die al vroeg kennismaken met boeken zijn taalvaardiger en doen het vaak beter op school. Maar samen in een boek kijken is vooral heel fijn en gezellig. Het is goed voor levenslange herinneringen aan warme momenten en geborgenheid.</w:t>
      </w:r>
    </w:p>
    <w:p w:rsidR="00FD2C0B" w:rsidRDefault="00FD2C0B" w:rsidP="00FD2C0B">
      <w:r>
        <w:t>Toen je kind ongeveer 15 maanden oud was, kreeg je in het consultatiebureau van Kind en Gezin een bon om in de bibliotheek een tas met twee gratis boeken op te halen. Als je dat inmiddels al gedaan hebt, hopen we dat je er samen met je peuter al veel plezier aan beleefde!</w:t>
      </w:r>
    </w:p>
    <w:p w:rsidR="00FD2C0B" w:rsidRDefault="00FD2C0B" w:rsidP="00FD2C0B">
      <w:r>
        <w:t>Ben je het vergeten of heb je nog geen tijd gehad? De peutertas ligt nog steeds voor je klaar.</w:t>
      </w:r>
      <w:r>
        <w:t xml:space="preserve"> </w:t>
      </w:r>
      <w:r>
        <w:t xml:space="preserve">Ook al is je kindje </w:t>
      </w:r>
      <w:bookmarkStart w:id="0" w:name="_GoBack"/>
      <w:bookmarkEnd w:id="0"/>
      <w:r>
        <w:t>intussen twee jaar of zelfs ouder, de boeken in de tas zijn ook voor wat oudere kinderen geschikt.</w:t>
      </w:r>
    </w:p>
    <w:p w:rsidR="00FD2C0B" w:rsidRPr="00FD2C0B" w:rsidRDefault="00FD2C0B" w:rsidP="00FD2C0B">
      <w:pPr>
        <w:rPr>
          <w:rStyle w:val="Nadruk"/>
        </w:rPr>
      </w:pPr>
      <w:r w:rsidRPr="00FD2C0B">
        <w:rPr>
          <w:rStyle w:val="Nadruk"/>
        </w:rPr>
        <w:t xml:space="preserve">Kom met deze brief of met de bon naar de bibliotheek om deze peutertas, helemaal gratis, op te halen. </w:t>
      </w:r>
    </w:p>
    <w:p w:rsidR="00F056BE" w:rsidRDefault="00FD2C0B" w:rsidP="00FD2C0B">
      <w:r>
        <w:t>Je kan tijdens je bezoek aan de bibliotheek meteen ontdekken wat we allemaal in huis hebben voor hele kleine kinderen en je kind kan eventueel gratis lid worden.</w:t>
      </w:r>
    </w:p>
    <w:p w:rsidR="0057503C" w:rsidRPr="003E340A" w:rsidRDefault="0057503C" w:rsidP="0057503C">
      <w:pPr>
        <w:rPr>
          <w:rStyle w:val="Nadruk"/>
        </w:rPr>
      </w:pPr>
      <w:r w:rsidRPr="003E340A">
        <w:rPr>
          <w:rStyle w:val="Nadruk"/>
        </w:rPr>
        <w:t>We hopen je te mogen ontvangen in onze bibliotheek!</w:t>
      </w:r>
    </w:p>
    <w:p w:rsidR="000675BE" w:rsidRPr="0057503C" w:rsidRDefault="0057503C" w:rsidP="0057503C">
      <w:pPr>
        <w:rPr>
          <w:rStyle w:val="Strong"/>
        </w:rPr>
      </w:pPr>
      <w:r w:rsidRPr="003E340A">
        <w:rPr>
          <w:rStyle w:val="Strong"/>
        </w:rPr>
        <w:t>Met vriendelijke groet,</w:t>
      </w:r>
      <w:r w:rsidR="003E340A">
        <w:rPr>
          <w:rStyle w:val="Strong"/>
        </w:rPr>
        <w:br/>
      </w:r>
      <w:r w:rsidRPr="003E340A">
        <w:rPr>
          <w:rStyle w:val="Strong"/>
        </w:rPr>
        <w:t>Je bibliothecaris</w:t>
      </w:r>
    </w:p>
    <w:sectPr w:rsidR="000675BE" w:rsidRPr="0057503C" w:rsidSect="0057503C">
      <w:headerReference w:type="default" r:id="rId7"/>
      <w:footerReference w:type="default" r:id="rId8"/>
      <w:pgSz w:w="11900" w:h="16840"/>
      <w:pgMar w:top="6237" w:right="2552" w:bottom="1701"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250" w:rsidRDefault="00AB7250" w:rsidP="009C1B59">
      <w:pPr>
        <w:spacing w:after="0" w:line="240" w:lineRule="auto"/>
      </w:pPr>
      <w:r>
        <w:separator/>
      </w:r>
    </w:p>
  </w:endnote>
  <w:endnote w:type="continuationSeparator" w:id="0">
    <w:p w:rsidR="00AB7250" w:rsidRDefault="00AB7250" w:rsidP="009C1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B64" w:rsidRDefault="00063B64">
    <w:pPr>
      <w:pStyle w:val="Footer"/>
    </w:pPr>
    <w:r>
      <w:rPr>
        <w:noProof/>
      </w:rPr>
      <w:drawing>
        <wp:anchor distT="0" distB="0" distL="114300" distR="114300" simplePos="0" relativeHeight="251664384" behindDoc="1" locked="0" layoutInCell="1" allowOverlap="1">
          <wp:simplePos x="0" y="0"/>
          <wp:positionH relativeFrom="column">
            <wp:posOffset>1640355</wp:posOffset>
          </wp:positionH>
          <wp:positionV relativeFrom="paragraph">
            <wp:posOffset>-478752</wp:posOffset>
          </wp:positionV>
          <wp:extent cx="647700" cy="177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dgezin.tiff"/>
                  <pic:cNvPicPr/>
                </pic:nvPicPr>
                <pic:blipFill>
                  <a:blip r:embed="rId1">
                    <a:extLst>
                      <a:ext uri="{28A0092B-C50C-407E-A947-70E740481C1C}">
                        <a14:useLocalDpi xmlns:a14="http://schemas.microsoft.com/office/drawing/2010/main" val="0"/>
                      </a:ext>
                    </a:extLst>
                  </a:blip>
                  <a:stretch>
                    <a:fillRect/>
                  </a:stretch>
                </pic:blipFill>
                <pic:spPr>
                  <a:xfrm>
                    <a:off x="0" y="0"/>
                    <a:ext cx="6477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2511902</wp:posOffset>
          </wp:positionH>
          <wp:positionV relativeFrom="paragraph">
            <wp:posOffset>-518758</wp:posOffset>
          </wp:positionV>
          <wp:extent cx="546100" cy="215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aanderen.tiff"/>
                  <pic:cNvPicPr/>
                </pic:nvPicPr>
                <pic:blipFill>
                  <a:blip r:embed="rId2">
                    <a:extLst>
                      <a:ext uri="{28A0092B-C50C-407E-A947-70E740481C1C}">
                        <a14:useLocalDpi xmlns:a14="http://schemas.microsoft.com/office/drawing/2010/main" val="0"/>
                      </a:ext>
                    </a:extLst>
                  </a:blip>
                  <a:stretch>
                    <a:fillRect/>
                  </a:stretch>
                </pic:blipFill>
                <pic:spPr>
                  <a:xfrm>
                    <a:off x="0" y="0"/>
                    <a:ext cx="546100" cy="215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3301253</wp:posOffset>
          </wp:positionH>
          <wp:positionV relativeFrom="paragraph">
            <wp:posOffset>-679076</wp:posOffset>
          </wp:positionV>
          <wp:extent cx="2006600" cy="53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ekstart.tiff"/>
                  <pic:cNvPicPr/>
                </pic:nvPicPr>
                <pic:blipFill>
                  <a:blip r:embed="rId3">
                    <a:extLst>
                      <a:ext uri="{28A0092B-C50C-407E-A947-70E740481C1C}">
                        <a14:useLocalDpi xmlns:a14="http://schemas.microsoft.com/office/drawing/2010/main" val="0"/>
                      </a:ext>
                    </a:extLst>
                  </a:blip>
                  <a:stretch>
                    <a:fillRect/>
                  </a:stretch>
                </pic:blipFill>
                <pic:spPr>
                  <a:xfrm>
                    <a:off x="0" y="0"/>
                    <a:ext cx="200660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250" w:rsidRDefault="00AB7250" w:rsidP="009C1B59">
      <w:pPr>
        <w:spacing w:after="0" w:line="240" w:lineRule="auto"/>
      </w:pPr>
      <w:r>
        <w:separator/>
      </w:r>
    </w:p>
  </w:footnote>
  <w:footnote w:type="continuationSeparator" w:id="0">
    <w:p w:rsidR="00AB7250" w:rsidRDefault="00AB7250" w:rsidP="009C1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59" w:rsidRDefault="009C1B59">
    <w:pPr>
      <w:pStyle w:val="Header"/>
    </w:pPr>
    <w:r>
      <w:rPr>
        <w:noProof/>
      </w:rPr>
      <w:drawing>
        <wp:anchor distT="0" distB="0" distL="114300" distR="114300" simplePos="0" relativeHeight="251662336" behindDoc="1" locked="0" layoutInCell="1" allowOverlap="1" wp14:anchorId="71F0B975" wp14:editId="3B07A3B5">
          <wp:simplePos x="0" y="0"/>
          <wp:positionH relativeFrom="column">
            <wp:posOffset>2608580</wp:posOffset>
          </wp:positionH>
          <wp:positionV relativeFrom="paragraph">
            <wp:posOffset>175073</wp:posOffset>
          </wp:positionV>
          <wp:extent cx="3285440" cy="3949200"/>
          <wp:effectExtent l="0" t="0" r="444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tiff"/>
                  <pic:cNvPicPr/>
                </pic:nvPicPr>
                <pic:blipFill>
                  <a:blip r:embed="rId1">
                    <a:extLst>
                      <a:ext uri="{28A0092B-C50C-407E-A947-70E740481C1C}">
                        <a14:useLocalDpi xmlns:a14="http://schemas.microsoft.com/office/drawing/2010/main" val="0"/>
                      </a:ext>
                    </a:extLst>
                  </a:blip>
                  <a:stretch>
                    <a:fillRect/>
                  </a:stretch>
                </pic:blipFill>
                <pic:spPr>
                  <a:xfrm>
                    <a:off x="0" y="0"/>
                    <a:ext cx="3285440" cy="3949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1167765</wp:posOffset>
          </wp:positionH>
          <wp:positionV relativeFrom="paragraph">
            <wp:posOffset>1795780</wp:posOffset>
          </wp:positionV>
          <wp:extent cx="2270125" cy="602615"/>
          <wp:effectExtent l="25400" t="101600" r="15875" b="577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ekstart.tiff"/>
                  <pic:cNvPicPr/>
                </pic:nvPicPr>
                <pic:blipFill>
                  <a:blip r:embed="rId2">
                    <a:extLst>
                      <a:ext uri="{28A0092B-C50C-407E-A947-70E740481C1C}">
                        <a14:useLocalDpi xmlns:a14="http://schemas.microsoft.com/office/drawing/2010/main" val="0"/>
                      </a:ext>
                    </a:extLst>
                  </a:blip>
                  <a:stretch>
                    <a:fillRect/>
                  </a:stretch>
                </pic:blipFill>
                <pic:spPr>
                  <a:xfrm rot="21300000">
                    <a:off x="0" y="0"/>
                    <a:ext cx="2270125" cy="602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-40902</wp:posOffset>
          </wp:positionH>
          <wp:positionV relativeFrom="paragraph">
            <wp:posOffset>1895961</wp:posOffset>
          </wp:positionV>
          <wp:extent cx="774700" cy="76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tiff"/>
                  <pic:cNvPicPr/>
                </pic:nvPicPr>
                <pic:blipFill>
                  <a:blip r:embed="rId3">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6BE"/>
    <w:rsid w:val="00017773"/>
    <w:rsid w:val="00063B64"/>
    <w:rsid w:val="000675BE"/>
    <w:rsid w:val="000756CE"/>
    <w:rsid w:val="00077FEC"/>
    <w:rsid w:val="001A655D"/>
    <w:rsid w:val="003E340A"/>
    <w:rsid w:val="00467C15"/>
    <w:rsid w:val="00506DEC"/>
    <w:rsid w:val="00557BA1"/>
    <w:rsid w:val="0057503C"/>
    <w:rsid w:val="007B5EB2"/>
    <w:rsid w:val="009C1B59"/>
    <w:rsid w:val="00AB7250"/>
    <w:rsid w:val="00AF5E01"/>
    <w:rsid w:val="00B22D36"/>
    <w:rsid w:val="00BC2E59"/>
    <w:rsid w:val="00CF536C"/>
    <w:rsid w:val="00E6578C"/>
    <w:rsid w:val="00F056BE"/>
    <w:rsid w:val="00FD2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409DB"/>
  <w15:chartTrackingRefBased/>
  <w15:docId w15:val="{517D348B-127B-5F48-8837-018E3F28D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al"/>
    <w:qFormat/>
    <w:rsid w:val="003E340A"/>
    <w:pPr>
      <w:spacing w:after="300" w:line="300" w:lineRule="exact"/>
    </w:pPr>
    <w:rPr>
      <w:rFonts w:ascii="Arial" w:hAnsi="Arial" w:cs="Arial"/>
      <w:sz w:val="18"/>
      <w:szCs w:val="18"/>
      <w:lang w:val="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Vet"/>
    <w:basedOn w:val="DefaultParagraphFont"/>
    <w:uiPriority w:val="22"/>
    <w:qFormat/>
    <w:rsid w:val="003E340A"/>
    <w:rPr>
      <w:b/>
      <w:bCs/>
    </w:rPr>
  </w:style>
  <w:style w:type="character" w:customStyle="1" w:styleId="Nadruk">
    <w:name w:val="Nadruk"/>
    <w:basedOn w:val="DefaultParagraphFont"/>
    <w:uiPriority w:val="1"/>
    <w:qFormat/>
    <w:rsid w:val="00BC2E59"/>
    <w:rPr>
      <w:color w:val="E05329"/>
      <w:sz w:val="21"/>
    </w:rPr>
  </w:style>
  <w:style w:type="character" w:customStyle="1" w:styleId="Supervet">
    <w:name w:val="Supervet"/>
    <w:basedOn w:val="DefaultParagraphFont"/>
    <w:uiPriority w:val="1"/>
    <w:qFormat/>
    <w:rsid w:val="00E6578C"/>
    <w:rPr>
      <w:b/>
      <w:color w:val="000000" w:themeColor="text1"/>
      <w:sz w:val="40"/>
    </w:rPr>
  </w:style>
  <w:style w:type="paragraph" w:styleId="Header">
    <w:name w:val="header"/>
    <w:basedOn w:val="Normal"/>
    <w:link w:val="HeaderChar"/>
    <w:uiPriority w:val="99"/>
    <w:unhideWhenUsed/>
    <w:rsid w:val="009C1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B59"/>
    <w:rPr>
      <w:rFonts w:ascii="Arial" w:hAnsi="Arial" w:cs="Arial"/>
      <w:sz w:val="18"/>
      <w:szCs w:val="18"/>
      <w:lang w:val="nl-NL"/>
    </w:rPr>
  </w:style>
  <w:style w:type="paragraph" w:styleId="Footer">
    <w:name w:val="footer"/>
    <w:basedOn w:val="Normal"/>
    <w:link w:val="FooterChar"/>
    <w:uiPriority w:val="99"/>
    <w:unhideWhenUsed/>
    <w:rsid w:val="009C1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B59"/>
    <w:rPr>
      <w:rFonts w:ascii="Arial" w:hAnsi="Arial" w:cs="Arial"/>
      <w:sz w:val="18"/>
      <w:szCs w:val="18"/>
      <w:lang w:val="nl-NL"/>
    </w:rPr>
  </w:style>
  <w:style w:type="paragraph" w:styleId="NoSpacing">
    <w:name w:val="No Spacing"/>
    <w:uiPriority w:val="1"/>
    <w:rsid w:val="00CF536C"/>
    <w:rPr>
      <w:rFonts w:ascii="Arial" w:hAnsi="Arial" w:cs="Arial"/>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5.tiff"/><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aukevanderlaan/Documents/BoekstartBri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10" ma:contentTypeDescription="Een nieuw document maken." ma:contentTypeScope="" ma:versionID="6ec50efc2d6ccc5b28851a97c4cb0234">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a0611fce94e95aa81496749692d6d75c"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C5D58E-BF64-8D4C-9695-F8697EF5B0C8}">
  <ds:schemaRefs>
    <ds:schemaRef ds:uri="http://schemas.openxmlformats.org/officeDocument/2006/bibliography"/>
  </ds:schemaRefs>
</ds:datastoreItem>
</file>

<file path=customXml/itemProps2.xml><?xml version="1.0" encoding="utf-8"?>
<ds:datastoreItem xmlns:ds="http://schemas.openxmlformats.org/officeDocument/2006/customXml" ds:itemID="{A7C9DDC6-335A-4FB4-9D8A-6E76FB39E2A3}"/>
</file>

<file path=customXml/itemProps3.xml><?xml version="1.0" encoding="utf-8"?>
<ds:datastoreItem xmlns:ds="http://schemas.openxmlformats.org/officeDocument/2006/customXml" ds:itemID="{8680DC1F-067E-4CE5-88E9-98BFBC6EDCF0}"/>
</file>

<file path=customXml/itemProps4.xml><?xml version="1.0" encoding="utf-8"?>
<ds:datastoreItem xmlns:ds="http://schemas.openxmlformats.org/officeDocument/2006/customXml" ds:itemID="{81C41988-11BD-4C54-9C70-1919A6C35FC0}"/>
</file>

<file path=docProps/app.xml><?xml version="1.0" encoding="utf-8"?>
<Properties xmlns="http://schemas.openxmlformats.org/officeDocument/2006/extended-properties" xmlns:vt="http://schemas.openxmlformats.org/officeDocument/2006/docPropsVTypes">
  <Template>BoekstartBrief.dotx</Template>
  <TotalTime>0</TotalTime>
  <Pages>1</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Bauke van der Laan</dc:creator>
  <cp:keywords/>
  <dc:description/>
  <cp:lastModifiedBy>Bauke van der Laan</cp:lastModifiedBy>
  <cp:revision>2</cp:revision>
  <cp:lastPrinted>2019-05-10T14:01:00Z</cp:lastPrinted>
  <dcterms:created xsi:type="dcterms:W3CDTF">2019-05-10T14:13:00Z</dcterms:created>
  <dcterms:modified xsi:type="dcterms:W3CDTF">2019-05-10T14:13:00Z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0x010100B34AC001D8EE1F439FB29A935639CC4E</vt:lpwstr>
  </property>
</Properties>
</file>